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4DED" w14:textId="77777777" w:rsidR="006836CF" w:rsidRDefault="002A527F">
      <w:pPr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What digit is in the hundreds place in the number 4,582?</w:t>
      </w:r>
    </w:p>
    <w:p w14:paraId="69D04DEE" w14:textId="77777777" w:rsidR="006836CF" w:rsidRDefault="002A527F">
      <w:pPr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In the number 2,319, what is the value of the digit 3?</w:t>
      </w:r>
    </w:p>
    <w:p w14:paraId="69D04DEF" w14:textId="77777777" w:rsidR="006836CF" w:rsidRDefault="002A527F">
      <w:pPr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What digit is in the tens place in the number 7,654.</w:t>
      </w:r>
    </w:p>
    <w:p w14:paraId="69D04DF0" w14:textId="77777777" w:rsidR="006836CF" w:rsidRDefault="002A527F">
      <w:pPr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How much is the digit 2 worth in the number 2,047?</w:t>
      </w:r>
    </w:p>
    <w:p w14:paraId="69D04DF1" w14:textId="77777777" w:rsidR="006836CF" w:rsidRDefault="002A527F">
      <w:pPr>
        <w:numPr>
          <w:ilvl w:val="0"/>
          <w:numId w:val="1"/>
        </w:num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Which is larger </w:t>
      </w:r>
      <w:r>
        <w:rPr>
          <w:rFonts w:ascii="Comic Sans MS" w:hAnsi="Comic Sans MS"/>
          <w:sz w:val="32"/>
          <w:szCs w:val="32"/>
        </w:rPr>
        <w:t xml:space="preserve">(use the correct symbol   &lt;    or    &gt;     </w:t>
      </w:r>
    </w:p>
    <w:p w14:paraId="69D04DF2" w14:textId="77777777" w:rsidR="006836CF" w:rsidRDefault="002A527F">
      <w:pPr>
        <w:spacing w:after="120"/>
        <w:ind w:left="7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                          423            463</w:t>
      </w:r>
    </w:p>
    <w:p w14:paraId="69D04DF3" w14:textId="77777777" w:rsidR="006836CF" w:rsidRDefault="002A527F">
      <w:pPr>
        <w:numPr>
          <w:ilvl w:val="0"/>
          <w:numId w:val="1"/>
        </w:num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Write the number that comes just before 3025.</w:t>
      </w:r>
    </w:p>
    <w:p w14:paraId="69D04DF4" w14:textId="77777777" w:rsidR="006836CF" w:rsidRDefault="002A527F">
      <w:pPr>
        <w:numPr>
          <w:ilvl w:val="0"/>
          <w:numId w:val="1"/>
        </w:num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If you have the numbers 1234 and 4321, which number is larger? Show how you know.</w:t>
      </w:r>
    </w:p>
    <w:p w14:paraId="69D04DF5" w14:textId="77777777" w:rsidR="006836CF" w:rsidRDefault="002A527F">
      <w:pPr>
        <w:spacing w:after="120"/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Write the following in numbers:</w:t>
      </w:r>
    </w:p>
    <w:p w14:paraId="69D04DF6" w14:textId="77777777" w:rsidR="006836CF" w:rsidRDefault="002A527F">
      <w:pPr>
        <w:pStyle w:val="ListParagraph"/>
        <w:numPr>
          <w:ilvl w:val="0"/>
          <w:numId w:val="2"/>
        </w:num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three hundred and forty-five</w:t>
      </w:r>
    </w:p>
    <w:p w14:paraId="69D04DF7" w14:textId="77777777" w:rsidR="006836CF" w:rsidRDefault="002A527F">
      <w:pPr>
        <w:pStyle w:val="ListParagraph"/>
        <w:numPr>
          <w:ilvl w:val="0"/>
          <w:numId w:val="2"/>
        </w:num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two thousand eight hundred and nineteen</w:t>
      </w:r>
    </w:p>
    <w:p w14:paraId="69D04DF8" w14:textId="77777777" w:rsidR="006836CF" w:rsidRDefault="002A527F">
      <w:pPr>
        <w:pStyle w:val="ListParagraph"/>
        <w:numPr>
          <w:ilvl w:val="0"/>
          <w:numId w:val="2"/>
        </w:num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four thousand and twenty-nine</w:t>
      </w:r>
    </w:p>
    <w:p w14:paraId="69D04DF9" w14:textId="77777777" w:rsidR="006836CF" w:rsidRDefault="006836CF">
      <w:pPr>
        <w:rPr>
          <w:rFonts w:ascii="Comic Sans MS" w:hAnsi="Comic Sans MS"/>
          <w:sz w:val="32"/>
          <w:szCs w:val="32"/>
        </w:rPr>
      </w:pPr>
    </w:p>
    <w:p w14:paraId="69D04DFA" w14:textId="77777777" w:rsidR="006836CF" w:rsidRDefault="006836CF">
      <w:pPr>
        <w:rPr>
          <w:rFonts w:ascii="Comic Sans MS" w:hAnsi="Comic Sans MS"/>
          <w:sz w:val="32"/>
          <w:szCs w:val="32"/>
        </w:rPr>
      </w:pPr>
    </w:p>
    <w:sectPr w:rsidR="006836CF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04DF1" w14:textId="77777777" w:rsidR="00000000" w:rsidRDefault="002A527F">
      <w:pPr>
        <w:spacing w:after="0" w:line="240" w:lineRule="auto"/>
      </w:pPr>
      <w:r>
        <w:separator/>
      </w:r>
    </w:p>
  </w:endnote>
  <w:endnote w:type="continuationSeparator" w:id="0">
    <w:p w14:paraId="69D04DF3" w14:textId="77777777" w:rsidR="00000000" w:rsidRDefault="002A5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</w:font>
  <w:font w:name="Aptos Display">
    <w:altName w:val="Calibri"/>
    <w:charset w:val="00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04DED" w14:textId="77777777" w:rsidR="00000000" w:rsidRDefault="002A52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9D04DEF" w14:textId="77777777" w:rsidR="00000000" w:rsidRDefault="002A5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C52"/>
    <w:multiLevelType w:val="multilevel"/>
    <w:tmpl w:val="51DE366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9E366E"/>
    <w:multiLevelType w:val="multilevel"/>
    <w:tmpl w:val="A3E8816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353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836CF"/>
    <w:rsid w:val="002A527F"/>
    <w:rsid w:val="006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4DED"/>
  <w15:docId w15:val="{C8483BCE-4BEB-4306-9A19-91BF2D0F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47DEE4A3D3C42B64868AE9AEE0F16" ma:contentTypeVersion="19" ma:contentTypeDescription="Create a new document." ma:contentTypeScope="" ma:versionID="d869f2c2091a456461d3b919a4f83b61">
  <xsd:schema xmlns:xsd="http://www.w3.org/2001/XMLSchema" xmlns:xs="http://www.w3.org/2001/XMLSchema" xmlns:p="http://schemas.microsoft.com/office/2006/metadata/properties" xmlns:ns2="dfed1145-93c0-44a2-8c6d-141648e6135a" xmlns:ns3="5f7906e7-a22a-44d7-abb2-9ca8364c67aa" targetNamespace="http://schemas.microsoft.com/office/2006/metadata/properties" ma:root="true" ma:fieldsID="1f2de64ed223c02ea083ec36a87a2553" ns2:_="" ns3:_="">
    <xsd:import namespace="dfed1145-93c0-44a2-8c6d-141648e6135a"/>
    <xsd:import namespace="5f7906e7-a22a-44d7-abb2-9ca8364c67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1145-93c0-44a2-8c6d-141648e61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bd7c3e-5ba1-4ce2-9611-6c20e9d81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906e7-a22a-44d7-abb2-9ca8364c67a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987516-cc5b-4a40-9ce0-91977e1c957d}" ma:internalName="TaxCatchAll" ma:showField="CatchAllData" ma:web="5f7906e7-a22a-44d7-abb2-9ca8364c67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ed1145-93c0-44a2-8c6d-141648e6135a">
      <Terms xmlns="http://schemas.microsoft.com/office/infopath/2007/PartnerControls"/>
    </lcf76f155ced4ddcb4097134ff3c332f>
    <TaxCatchAll xmlns="5f7906e7-a22a-44d7-abb2-9ca8364c67aa" xsi:nil="true"/>
  </documentManagement>
</p:properties>
</file>

<file path=customXml/itemProps1.xml><?xml version="1.0" encoding="utf-8"?>
<ds:datastoreItem xmlns:ds="http://schemas.openxmlformats.org/officeDocument/2006/customXml" ds:itemID="{2438D931-4767-4F03-B68D-D6475F7EF42F}"/>
</file>

<file path=customXml/itemProps2.xml><?xml version="1.0" encoding="utf-8"?>
<ds:datastoreItem xmlns:ds="http://schemas.openxmlformats.org/officeDocument/2006/customXml" ds:itemID="{89E951E5-59AD-4093-9007-8BADACC8F2A8}"/>
</file>

<file path=customXml/itemProps3.xml><?xml version="1.0" encoding="utf-8"?>
<ds:datastoreItem xmlns:ds="http://schemas.openxmlformats.org/officeDocument/2006/customXml" ds:itemID="{08A21EDE-153D-41EE-834A-2788123AC1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Hall</dc:creator>
  <dc:description/>
  <cp:lastModifiedBy>Dawn Hall</cp:lastModifiedBy>
  <cp:revision>2</cp:revision>
  <cp:lastPrinted>2025-09-22T14:16:00Z</cp:lastPrinted>
  <dcterms:created xsi:type="dcterms:W3CDTF">2026-09-10T18:54:00Z</dcterms:created>
  <dcterms:modified xsi:type="dcterms:W3CDTF">2026-09-10T18:54:00Z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0x01010085A47DEE4A3D3C42B64868AE9AEE0F16</vt:lpwstr>
  </property>
</Properties>
</file>